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52C" w:rsidRPr="00071B94" w:rsidRDefault="00A8152C" w:rsidP="00071B94">
      <w:pPr>
        <w:spacing w:after="0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바탕" w:eastAsia="바탕" w:hAnsi="바탕" w:cs="바탕" w:hint="eastAsia"/>
          <w:b/>
          <w:bCs/>
          <w:color w:val="000000"/>
          <w:spacing w:val="-10"/>
          <w:kern w:val="0"/>
          <w:sz w:val="26"/>
          <w:szCs w:val="26"/>
        </w:rPr>
        <w:t>▣</w:t>
      </w:r>
      <w:r w:rsidRPr="00071B94">
        <w:rPr>
          <w:rFonts w:ascii="굴림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District 1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1. Bornga(beer) 858-0335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2. The Big Apple(Pasta) 831-5331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3. What's David's?(Pasta) 833-1225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4. Pier39 (Beer) 832-3910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5. BM Factory(Burgur) 070-4156-421 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6. Gul Hyanggi(Oyster) 834-6668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7. Young heui's Kitchen(Pork) 212-9988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8. Ta-bang(Beer) 833-1225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9. Hoo Woo(Lamb) 858-3999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10. Hair Story(Hair shop) 833-2447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11. Songdo Ironwork(Ironwork) 858-5094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12. Flower &amp; Tree(Flower) 832-0771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13. Cozy Nails(Nail shop) 833-8566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14. Livestock Story(Pork) 858-7747 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15. </w:t>
      </w:r>
      <w:r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K</w:t>
      </w: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 51</w:t>
      </w:r>
      <w:r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6</w:t>
      </w: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(Cloth) 831-0343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16. PIZZERIA(Pizza) 834 7222</w:t>
      </w:r>
    </w:p>
    <w:p w:rsidR="00A8152C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17. Music&amp;Sound(Guitar) 832 3360</w:t>
      </w:r>
    </w:p>
    <w:p w:rsidR="00A8152C" w:rsidRDefault="00A8152C" w:rsidP="00071B94">
      <w:pPr>
        <w:spacing w:after="0" w:line="384" w:lineRule="auto"/>
        <w:ind w:right="60"/>
        <w:textAlignment w:val="baseline"/>
        <w:rPr>
          <w:rFonts w:ascii="굴림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그림 3" o:spid="_x0000_s1027" type="#_x0000_t75" alt="EMB00000a4c2e52" style="position:absolute;left:0;text-align:left;margin-left:78.75pt;margin-top:16.45pt;width:362.25pt;height:221.55pt;z-index:251658240;visibility:visible;mso-position-vertical-relative:line">
            <v:imagedata r:id="rId6" o:title="" cropbottom="113f" cropright="69f"/>
            <w10:wrap type="topAndBottom"/>
          </v:shape>
        </w:pict>
      </w:r>
    </w:p>
    <w:p w:rsidR="00A8152C" w:rsidRDefault="00A8152C" w:rsidP="00071B94">
      <w:pPr>
        <w:spacing w:after="0"/>
        <w:ind w:right="60"/>
        <w:textAlignment w:val="baseline"/>
        <w:rPr>
          <w:rFonts w:ascii="굴림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</w:pPr>
    </w:p>
    <w:p w:rsidR="00A8152C" w:rsidRPr="00071B94" w:rsidRDefault="00A8152C" w:rsidP="00071B94">
      <w:pPr>
        <w:spacing w:after="0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바탕" w:eastAsia="바탕" w:hAnsi="바탕" w:cs="바탕" w:hint="eastAsia"/>
          <w:b/>
          <w:bCs/>
          <w:color w:val="000000"/>
          <w:spacing w:val="-10"/>
          <w:kern w:val="0"/>
          <w:sz w:val="26"/>
          <w:szCs w:val="26"/>
        </w:rPr>
        <w:t>▣</w:t>
      </w:r>
      <w:r>
        <w:rPr>
          <w:rFonts w:ascii="굴림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 </w:t>
      </w: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District 2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1. Saigon Kitchen(</w:t>
      </w:r>
      <w:smartTag w:uri="urn:schemas-microsoft-com:office:smarttags" w:element="place">
        <w:smartTag w:uri="urn:schemas-microsoft-com:office:smarttags" w:element="country-region">
          <w:r w:rsidRPr="00071B94">
            <w:rPr>
              <w:rFonts w:ascii="HCI Poppy" w:eastAsia="휴먼명조" w:hAnsi="굴림" w:cs="굴림"/>
              <w:b/>
              <w:bCs/>
              <w:color w:val="000000"/>
              <w:spacing w:val="-10"/>
              <w:kern w:val="0"/>
              <w:sz w:val="26"/>
              <w:szCs w:val="26"/>
            </w:rPr>
            <w:t>Vietnam</w:t>
          </w:r>
        </w:smartTag>
      </w:smartTag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 noodle) 835-6786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2. Kyedong(Chicken) 858-9904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3. HAKOYA(Japanese noodle) 835-6700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4. Comble(Teriyaki) 834-8334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5. </w:t>
      </w:r>
      <w:smartTag w:uri="urn:schemas-microsoft-com:office:smarttags" w:element="place">
        <w:smartTag w:uri="urn:schemas-microsoft-com:office:smarttags" w:element="PlaceName">
          <w:r w:rsidRPr="00071B94">
            <w:rPr>
              <w:rFonts w:ascii="HCI Poppy" w:eastAsia="휴먼명조" w:hAnsi="굴림" w:cs="굴림"/>
              <w:b/>
              <w:bCs/>
              <w:color w:val="000000"/>
              <w:spacing w:val="-10"/>
              <w:kern w:val="0"/>
              <w:sz w:val="26"/>
              <w:szCs w:val="26"/>
            </w:rPr>
            <w:t>Cozy</w:t>
          </w:r>
        </w:smartTag>
        <w:r w:rsidRPr="00071B94">
          <w:rPr>
            <w:rFonts w:ascii="HCI Poppy" w:eastAsia="휴먼명조" w:hAnsi="굴림" w:cs="굴림"/>
            <w:b/>
            <w:bCs/>
            <w:color w:val="000000"/>
            <w:spacing w:val="-10"/>
            <w:kern w:val="0"/>
            <w:sz w:val="26"/>
            <w:szCs w:val="26"/>
          </w:rPr>
          <w:t xml:space="preserve"> </w:t>
        </w:r>
        <w:smartTag w:uri="urn:schemas-microsoft-com:office:smarttags" w:element="PlaceType">
          <w:r w:rsidRPr="00071B94">
            <w:rPr>
              <w:rFonts w:ascii="HCI Poppy" w:eastAsia="휴먼명조" w:hAnsi="굴림" w:cs="굴림"/>
              <w:b/>
              <w:bCs/>
              <w:color w:val="000000"/>
              <w:spacing w:val="-10"/>
              <w:kern w:val="0"/>
              <w:sz w:val="26"/>
              <w:szCs w:val="26"/>
            </w:rPr>
            <w:t>Island</w:t>
          </w:r>
        </w:smartTag>
      </w:smartTag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(Cafe) 835-5775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6. Mori(Beer) 835-5353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7. LK Newyork Lobster(Lobster) 811-5574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8. BALTHZAR HAUZ(Cafe) 858-1117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9. Relish(Salad bar) 858-7711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10. Mr. Coffee(Cafe) 835-5636 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11. OGADA(Cafe) 835-5553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12. RAVISSSANT(Cafe) 835-7002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13. Cafe Chosun(Pork) 858-9282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14. </w:t>
      </w:r>
      <w:smartTag w:uri="urn:schemas-microsoft-com:office:smarttags" w:element="place">
        <w:smartTag w:uri="urn:schemas-microsoft-com:office:smarttags" w:element="City">
          <w:r w:rsidRPr="00071B94">
            <w:rPr>
              <w:rFonts w:ascii="HCI Poppy" w:eastAsia="휴먼명조" w:hAnsi="굴림" w:cs="굴림"/>
              <w:b/>
              <w:bCs/>
              <w:color w:val="000000"/>
              <w:spacing w:val="-10"/>
              <w:kern w:val="0"/>
              <w:sz w:val="26"/>
              <w:szCs w:val="26"/>
            </w:rPr>
            <w:t>Seoul</w:t>
          </w:r>
        </w:smartTag>
      </w:smartTag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 Bulgogi(Bulgogi) 858-1101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15. Mango six(Cafe) 834-7266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16. Kyungsun Pottery(Pottery) 835-6133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17. Samchuly Bike(Bike) 851-3020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18. J's recipe(</w:t>
      </w:r>
      <w:r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Bakery</w:t>
      </w: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) 834-5580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19. Cafe de Moim(Cafe) 835-5997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20. Yorun(Rice cakes in hot sauce) 835-7776 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21. Quiznos Sub(</w:t>
      </w:r>
      <w:smartTag w:uri="urn:schemas-microsoft-com:office:smarttags" w:element="place">
        <w:r w:rsidRPr="00071B94">
          <w:rPr>
            <w:rFonts w:ascii="HCI Poppy" w:eastAsia="휴먼명조" w:hAnsi="굴림" w:cs="굴림"/>
            <w:b/>
            <w:bCs/>
            <w:color w:val="000000"/>
            <w:spacing w:val="-10"/>
            <w:kern w:val="0"/>
            <w:sz w:val="26"/>
            <w:szCs w:val="26"/>
          </w:rPr>
          <w:t>Sandwich</w:t>
        </w:r>
      </w:smartTag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 xml:space="preserve">) 835-5523 </w:t>
      </w:r>
    </w:p>
    <w:p w:rsidR="00A8152C" w:rsidRPr="00071B94" w:rsidRDefault="00A8152C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noProof/>
        </w:rPr>
        <w:pict>
          <v:shape id="그림 2" o:spid="_x0000_s1028" type="#_x0000_t75" alt="EMB00000a4c2e54" style="position:absolute;left:0;text-align:left;margin-left:126pt;margin-top:22.95pt;width:308.25pt;height:188.1pt;z-index:251659264;visibility:visible;mso-position-vertical-relative:line">
            <v:imagedata r:id="rId7" o:title="" cropbottom="112f" cropright="69f"/>
            <w10:wrap type="topAndBottom"/>
          </v:shape>
        </w:pict>
      </w:r>
      <w:r w:rsidRPr="00071B94"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  <w:t>22. B1 (Beer)</w:t>
      </w:r>
    </w:p>
    <w:p w:rsidR="00A8152C" w:rsidRPr="00071B94" w:rsidRDefault="00A8152C" w:rsidP="00071B94">
      <w:pPr>
        <w:spacing w:after="0" w:line="360" w:lineRule="auto"/>
        <w:ind w:left="770" w:hanging="770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071B9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071B94">
        <w:rPr>
          <w:rFonts w:ascii="굴림" w:eastAsia="한양중고딕" w:hAnsi="한양중고딕" w:cs="굴림"/>
          <w:color w:val="000000"/>
          <w:kern w:val="0"/>
          <w:sz w:val="28"/>
          <w:szCs w:val="28"/>
        </w:rPr>
        <w:t xml:space="preserve"> </w:t>
      </w:r>
      <w:r w:rsidRPr="00071B94">
        <w:rPr>
          <w:rFonts w:ascii="굴림" w:eastAsia="휴먼명조" w:hAnsi="굴림" w:cs="굴림" w:hint="eastAsia"/>
          <w:color w:val="000000"/>
          <w:spacing w:val="-6"/>
          <w:kern w:val="0"/>
          <w:sz w:val="28"/>
          <w:szCs w:val="28"/>
        </w:rPr>
        <w:t>사업위치</w:t>
      </w:r>
      <w:r w:rsidRPr="00071B94">
        <w:rPr>
          <w:rFonts w:ascii="휴먼명조" w:eastAsia="휴먼명조" w:hAnsi="굴림" w:cs="굴림"/>
          <w:color w:val="000000"/>
          <w:spacing w:val="-32"/>
          <w:kern w:val="0"/>
          <w:sz w:val="28"/>
          <w:szCs w:val="28"/>
        </w:rPr>
        <w:t xml:space="preserve"> :</w:t>
      </w:r>
      <w:r w:rsidRPr="00071B94">
        <w:rPr>
          <w:rFonts w:ascii="휴먼명조" w:eastAsia="휴먼명조" w:hAnsi="굴림" w:cs="굴림"/>
          <w:color w:val="000000"/>
          <w:spacing w:val="-28"/>
          <w:kern w:val="0"/>
          <w:sz w:val="28"/>
          <w:szCs w:val="28"/>
        </w:rPr>
        <w:t xml:space="preserve"> 2</w:t>
      </w:r>
      <w:r w:rsidRPr="00071B94">
        <w:rPr>
          <w:rFonts w:ascii="굴림" w:eastAsia="휴먼명조" w:hAnsi="굴림" w:cs="굴림" w:hint="eastAsia"/>
          <w:color w:val="000000"/>
          <w:spacing w:val="-28"/>
          <w:kern w:val="0"/>
          <w:sz w:val="28"/>
          <w:szCs w:val="28"/>
        </w:rPr>
        <w:t>공구</w:t>
      </w:r>
      <w:r w:rsidRPr="00071B94">
        <w:rPr>
          <w:rFonts w:ascii="굴림" w:eastAsia="휴먼명조" w:hAnsi="굴림" w:cs="굴림"/>
          <w:color w:val="000000"/>
          <w:spacing w:val="-28"/>
          <w:kern w:val="0"/>
          <w:sz w:val="28"/>
          <w:szCs w:val="28"/>
        </w:rPr>
        <w:t xml:space="preserve"> </w:t>
      </w:r>
      <w:r w:rsidRPr="00071B94">
        <w:rPr>
          <w:rFonts w:ascii="굴림" w:eastAsia="휴먼명조" w:hAnsi="굴림" w:cs="굴림" w:hint="eastAsia"/>
          <w:color w:val="000000"/>
          <w:spacing w:val="-28"/>
          <w:kern w:val="0"/>
          <w:sz w:val="28"/>
          <w:szCs w:val="28"/>
        </w:rPr>
        <w:t>외국인</w:t>
      </w:r>
      <w:r w:rsidRPr="00071B94">
        <w:rPr>
          <w:rFonts w:ascii="굴림" w:eastAsia="휴먼명조" w:hAnsi="굴림" w:cs="굴림"/>
          <w:color w:val="000000"/>
          <w:spacing w:val="-28"/>
          <w:kern w:val="0"/>
          <w:sz w:val="28"/>
          <w:szCs w:val="28"/>
        </w:rPr>
        <w:t xml:space="preserve"> </w:t>
      </w:r>
      <w:r w:rsidRPr="00071B94">
        <w:rPr>
          <w:rFonts w:ascii="굴림" w:eastAsia="휴먼명조" w:hAnsi="굴림" w:cs="굴림" w:hint="eastAsia"/>
          <w:color w:val="000000"/>
          <w:spacing w:val="-28"/>
          <w:kern w:val="0"/>
          <w:sz w:val="28"/>
          <w:szCs w:val="28"/>
        </w:rPr>
        <w:t>밀집지역</w:t>
      </w:r>
      <w:r w:rsidRPr="00071B94">
        <w:rPr>
          <w:rFonts w:ascii="굴림" w:eastAsia="휴먼명조" w:hAnsi="굴림" w:cs="굴림"/>
          <w:color w:val="000000"/>
          <w:spacing w:val="-28"/>
          <w:kern w:val="0"/>
          <w:sz w:val="28"/>
          <w:szCs w:val="28"/>
        </w:rPr>
        <w:t xml:space="preserve"> </w:t>
      </w:r>
      <w:r w:rsidRPr="00071B94">
        <w:rPr>
          <w:rFonts w:ascii="굴림" w:eastAsia="휴먼명조" w:hAnsi="굴림" w:cs="굴림" w:hint="eastAsia"/>
          <w:color w:val="000000"/>
          <w:spacing w:val="-28"/>
          <w:kern w:val="0"/>
          <w:sz w:val="28"/>
          <w:szCs w:val="28"/>
        </w:rPr>
        <w:t>상가지구</w:t>
      </w:r>
      <w:r w:rsidRPr="00071B94">
        <w:rPr>
          <w:rFonts w:ascii="휴먼명조" w:eastAsia="휴먼명조" w:hAnsi="굴림" w:cs="굴림"/>
          <w:color w:val="000000"/>
          <w:spacing w:val="-28"/>
          <w:kern w:val="0"/>
          <w:sz w:val="28"/>
          <w:szCs w:val="28"/>
        </w:rPr>
        <w:t>(</w:t>
      </w:r>
      <w:r w:rsidRPr="00071B94">
        <w:rPr>
          <w:rFonts w:ascii="굴림" w:eastAsia="휴먼명조" w:hAnsi="굴림" w:cs="굴림" w:hint="eastAsia"/>
          <w:color w:val="000000"/>
          <w:spacing w:val="-28"/>
          <w:kern w:val="0"/>
          <w:sz w:val="28"/>
          <w:szCs w:val="28"/>
        </w:rPr>
        <w:t>해양경찰청</w:t>
      </w:r>
      <w:r w:rsidRPr="00071B94">
        <w:rPr>
          <w:rFonts w:ascii="굴림" w:eastAsia="휴먼명조" w:hAnsi="굴림" w:cs="굴림"/>
          <w:color w:val="000000"/>
          <w:spacing w:val="-28"/>
          <w:kern w:val="0"/>
          <w:sz w:val="28"/>
          <w:szCs w:val="28"/>
        </w:rPr>
        <w:t xml:space="preserve"> </w:t>
      </w:r>
      <w:r w:rsidRPr="00071B94">
        <w:rPr>
          <w:rFonts w:ascii="굴림" w:eastAsia="휴먼명조" w:hAnsi="굴림" w:cs="굴림" w:hint="eastAsia"/>
          <w:color w:val="000000"/>
          <w:spacing w:val="-28"/>
          <w:kern w:val="0"/>
          <w:sz w:val="28"/>
          <w:szCs w:val="28"/>
        </w:rPr>
        <w:t>주변상가</w:t>
      </w:r>
      <w:r w:rsidRPr="00071B94">
        <w:rPr>
          <w:rFonts w:ascii="굴림" w:eastAsia="휴먼명조" w:hAnsi="굴림" w:cs="굴림"/>
          <w:color w:val="000000"/>
          <w:spacing w:val="-28"/>
          <w:kern w:val="0"/>
          <w:sz w:val="28"/>
          <w:szCs w:val="28"/>
        </w:rPr>
        <w:t xml:space="preserve"> </w:t>
      </w:r>
      <w:r w:rsidRPr="00071B94">
        <w:rPr>
          <w:rFonts w:ascii="굴림" w:eastAsia="휴먼명조" w:hAnsi="굴림" w:cs="굴림" w:hint="eastAsia"/>
          <w:color w:val="000000"/>
          <w:spacing w:val="-28"/>
          <w:kern w:val="0"/>
          <w:sz w:val="28"/>
          <w:szCs w:val="28"/>
        </w:rPr>
        <w:t>등</w:t>
      </w:r>
      <w:r w:rsidRPr="00071B94">
        <w:rPr>
          <w:rFonts w:ascii="휴먼명조" w:eastAsia="휴먼명조" w:hAnsi="굴림" w:cs="굴림"/>
          <w:color w:val="000000"/>
          <w:spacing w:val="-28"/>
          <w:kern w:val="0"/>
          <w:sz w:val="28"/>
          <w:szCs w:val="28"/>
        </w:rPr>
        <w:t>)</w:t>
      </w:r>
    </w:p>
    <w:tbl>
      <w:tblPr>
        <w:tblOverlap w:val="never"/>
        <w:tblW w:w="0" w:type="auto"/>
        <w:tblInd w:w="7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457"/>
      </w:tblGrid>
      <w:tr w:rsidR="00A8152C" w:rsidRPr="00E91C76" w:rsidTr="00995306">
        <w:trPr>
          <w:trHeight w:val="378"/>
        </w:trPr>
        <w:tc>
          <w:tcPr>
            <w:tcW w:w="7457" w:type="dxa"/>
            <w:tcBorders>
              <w:top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071B94">
              <w:rPr>
                <w:rFonts w:ascii="굴림" w:eastAsia="한양중고딕" w:hAnsi="굴림" w:cs="굴림" w:hint="eastAsia"/>
                <w:color w:val="000000"/>
                <w:kern w:val="0"/>
                <w:sz w:val="26"/>
                <w:szCs w:val="26"/>
              </w:rPr>
              <w:t>외화통용</w:t>
            </w:r>
            <w:r w:rsidRPr="00071B94">
              <w:rPr>
                <w:rFonts w:ascii="굴림" w:eastAsia="한양중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071B94">
              <w:rPr>
                <w:rFonts w:ascii="굴림" w:eastAsia="한양중고딕" w:hAnsi="굴림" w:cs="굴림" w:hint="eastAsia"/>
                <w:color w:val="000000"/>
                <w:kern w:val="0"/>
                <w:sz w:val="26"/>
                <w:szCs w:val="26"/>
              </w:rPr>
              <w:t>시범단지</w:t>
            </w:r>
            <w:r w:rsidRPr="00071B94">
              <w:rPr>
                <w:rFonts w:ascii="한양중고딕" w:eastAsia="한양중고딕" w:hAnsi="굴림" w:cs="굴림"/>
                <w:color w:val="000000"/>
                <w:kern w:val="0"/>
                <w:sz w:val="26"/>
                <w:szCs w:val="26"/>
              </w:rPr>
              <w:t>(</w:t>
            </w:r>
            <w:r w:rsidRPr="00071B94">
              <w:rPr>
                <w:rFonts w:ascii="굴림" w:eastAsia="한양중고딕" w:hAnsi="굴림" w:cs="굴림" w:hint="eastAsia"/>
                <w:color w:val="000000"/>
                <w:kern w:val="0"/>
                <w:sz w:val="26"/>
                <w:szCs w:val="26"/>
              </w:rPr>
              <w:t>위치도</w:t>
            </w:r>
            <w:r w:rsidRPr="00071B94">
              <w:rPr>
                <w:rFonts w:ascii="한양중고딕" w:eastAsia="한양중고딕" w:hAnsi="굴림" w:cs="굴림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A8152C" w:rsidRPr="00E91C76" w:rsidTr="00995306">
        <w:trPr>
          <w:trHeight w:val="3845"/>
        </w:trPr>
        <w:tc>
          <w:tcPr>
            <w:tcW w:w="7457" w:type="dxa"/>
            <w:tcBorders>
              <w:top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noProof/>
              </w:rPr>
              <w:pict>
                <v:shape id="그림 1" o:spid="_x0000_s1029" type="#_x0000_t75" alt="EMB00000a4c2e55" style="position:absolute;left:0;text-align:left;margin-left:28.25pt;margin-top:-.55pt;width:315.75pt;height:189.55pt;z-index:251660288;visibility:visible;mso-position-horizontal-relative:text;mso-position-vertical-relative:line">
                  <v:imagedata r:id="rId8" o:title="" cropbottom="100f" cropright="61f"/>
                  <w10:wrap type="topAndBottom"/>
                </v:shape>
              </w:pict>
            </w:r>
          </w:p>
        </w:tc>
      </w:tr>
    </w:tbl>
    <w:p w:rsidR="00A8152C" w:rsidRPr="00071B94" w:rsidRDefault="00A8152C" w:rsidP="00071B94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152C" w:rsidRPr="00071B94" w:rsidRDefault="00A8152C" w:rsidP="00071B94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071B94">
        <w:rPr>
          <w:rFonts w:ascii="MS Mincho" w:eastAsia="MS Mincho" w:hAnsi="MS Mincho" w:cs="MS Mincho" w:hint="eastAsia"/>
          <w:color w:val="000000"/>
          <w:kern w:val="0"/>
          <w:sz w:val="28"/>
          <w:szCs w:val="28"/>
        </w:rPr>
        <w:t>❍</w:t>
      </w:r>
      <w:r w:rsidRPr="00071B94">
        <w:rPr>
          <w:rFonts w:ascii="굴림" w:eastAsia="한양중고딕" w:hAnsi="한양중고딕" w:cs="굴림"/>
          <w:color w:val="000000"/>
          <w:kern w:val="0"/>
          <w:sz w:val="28"/>
          <w:szCs w:val="28"/>
        </w:rPr>
        <w:t xml:space="preserve"> </w:t>
      </w:r>
      <w:r w:rsidRPr="00071B94">
        <w:rPr>
          <w:rFonts w:ascii="굴림" w:eastAsia="바탕" w:hAnsi="굴림" w:cs="굴림" w:hint="eastAsia"/>
          <w:color w:val="000000"/>
          <w:kern w:val="0"/>
          <w:sz w:val="28"/>
          <w:szCs w:val="28"/>
        </w:rPr>
        <w:t>외화통용</w:t>
      </w:r>
      <w:r w:rsidRPr="00071B94">
        <w:rPr>
          <w:rFonts w:ascii="굴림" w:eastAsia="바탕" w:hAnsi="굴림" w:cs="굴림"/>
          <w:color w:val="000000"/>
          <w:kern w:val="0"/>
          <w:sz w:val="28"/>
          <w:szCs w:val="28"/>
        </w:rPr>
        <w:t xml:space="preserve"> </w:t>
      </w:r>
      <w:r w:rsidRPr="00071B94">
        <w:rPr>
          <w:rFonts w:ascii="굴림" w:eastAsia="바탕" w:hAnsi="굴림" w:cs="굴림" w:hint="eastAsia"/>
          <w:color w:val="000000"/>
          <w:kern w:val="0"/>
          <w:sz w:val="28"/>
          <w:szCs w:val="28"/>
        </w:rPr>
        <w:t>시범업소</w:t>
      </w:r>
      <w:r w:rsidRPr="00071B94">
        <w:rPr>
          <w:rFonts w:ascii="굴림" w:eastAsia="바탕" w:hAnsi="굴림" w:cs="굴림"/>
          <w:color w:val="000000"/>
          <w:kern w:val="0"/>
          <w:sz w:val="28"/>
          <w:szCs w:val="28"/>
        </w:rPr>
        <w:t xml:space="preserve"> </w:t>
      </w:r>
      <w:r w:rsidRPr="00071B94">
        <w:rPr>
          <w:rFonts w:ascii="굴림" w:eastAsia="바탕" w:hAnsi="굴림" w:cs="굴림" w:hint="eastAsia"/>
          <w:color w:val="000000"/>
          <w:kern w:val="0"/>
          <w:sz w:val="28"/>
          <w:szCs w:val="28"/>
        </w:rPr>
        <w:t>현황</w:t>
      </w:r>
    </w:p>
    <w:p w:rsidR="00A8152C" w:rsidRPr="00071B94" w:rsidRDefault="00A8152C" w:rsidP="00071B94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071B94">
        <w:rPr>
          <w:rFonts w:ascii="HCI Poppy" w:eastAsia="휴먼명조" w:hAnsi="굴림" w:cs="굴림"/>
          <w:color w:val="000000"/>
          <w:kern w:val="0"/>
          <w:sz w:val="26"/>
          <w:szCs w:val="26"/>
        </w:rPr>
        <w:t>- DISTRICT 1(</w:t>
      </w:r>
      <w:r w:rsidRPr="00071B94">
        <w:rPr>
          <w:rFonts w:ascii="굴림" w:eastAsia="휴먼명조" w:hAnsi="굴림" w:cs="굴림" w:hint="eastAsia"/>
          <w:color w:val="000000"/>
          <w:kern w:val="0"/>
          <w:sz w:val="26"/>
          <w:szCs w:val="26"/>
        </w:rPr>
        <w:t>밀레니엄</w:t>
      </w:r>
      <w:r w:rsidRPr="00071B94">
        <w:rPr>
          <w:rFonts w:ascii="HCI Poppy" w:eastAsia="휴먼명조" w:hAnsi="굴림" w:cs="굴림"/>
          <w:color w:val="000000"/>
          <w:kern w:val="0"/>
          <w:sz w:val="26"/>
          <w:szCs w:val="26"/>
        </w:rPr>
        <w:t xml:space="preserve">, </w:t>
      </w:r>
      <w:r w:rsidRPr="00071B94">
        <w:rPr>
          <w:rFonts w:ascii="굴림" w:eastAsia="휴먼명조" w:hAnsi="굴림" w:cs="굴림" w:hint="eastAsia"/>
          <w:color w:val="000000"/>
          <w:kern w:val="0"/>
          <w:sz w:val="26"/>
          <w:szCs w:val="26"/>
        </w:rPr>
        <w:t>드림시티</w:t>
      </w:r>
      <w:r w:rsidRPr="00071B94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071B94">
        <w:rPr>
          <w:rFonts w:ascii="굴림" w:eastAsia="휴먼명조" w:hAnsi="굴림" w:cs="굴림" w:hint="eastAsia"/>
          <w:color w:val="000000"/>
          <w:kern w:val="0"/>
          <w:sz w:val="26"/>
          <w:szCs w:val="26"/>
        </w:rPr>
        <w:t>상가</w:t>
      </w:r>
      <w:r w:rsidRPr="00071B94">
        <w:rPr>
          <w:rFonts w:ascii="HCI Poppy" w:eastAsia="휴먼명조" w:hAnsi="굴림" w:cs="굴림"/>
          <w:color w:val="000000"/>
          <w:kern w:val="0"/>
          <w:sz w:val="26"/>
          <w:szCs w:val="26"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20"/>
        <w:gridCol w:w="3111"/>
        <w:gridCol w:w="2949"/>
        <w:gridCol w:w="1927"/>
      </w:tblGrid>
      <w:tr w:rsidR="00A8152C" w:rsidRPr="00E91C76" w:rsidTr="0027086B">
        <w:trPr>
          <w:cantSplit/>
          <w:trHeight w:val="170"/>
        </w:trPr>
        <w:tc>
          <w:tcPr>
            <w:tcW w:w="620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071B94" w:rsidRDefault="00A8152C" w:rsidP="00995306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color w:val="000000"/>
                <w:kern w:val="0"/>
                <w:sz w:val="22"/>
                <w:szCs w:val="20"/>
              </w:rPr>
              <w:t>연번</w:t>
            </w:r>
          </w:p>
        </w:tc>
        <w:tc>
          <w:tcPr>
            <w:tcW w:w="3111" w:type="dxa"/>
            <w:tcBorders>
              <w:top w:val="single" w:sz="1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071B94" w:rsidRDefault="00A8152C" w:rsidP="00995306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color w:val="000000"/>
                <w:kern w:val="0"/>
                <w:sz w:val="22"/>
                <w:szCs w:val="20"/>
              </w:rPr>
              <w:t>업소명</w:t>
            </w:r>
          </w:p>
        </w:tc>
        <w:tc>
          <w:tcPr>
            <w:tcW w:w="2949" w:type="dxa"/>
            <w:tcBorders>
              <w:top w:val="single" w:sz="1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071B94" w:rsidRDefault="00A8152C" w:rsidP="00995306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color w:val="000000"/>
                <w:spacing w:val="-10"/>
                <w:kern w:val="0"/>
                <w:sz w:val="22"/>
                <w:szCs w:val="20"/>
              </w:rPr>
              <w:t>영문</w:t>
            </w:r>
            <w:r w:rsidRPr="00071B94">
              <w:rPr>
                <w:rFonts w:ascii="굴림" w:eastAsia="휴먼명조" w:hAnsi="굴림" w:cs="굴림"/>
                <w:color w:val="000000"/>
                <w:spacing w:val="-10"/>
                <w:kern w:val="0"/>
                <w:sz w:val="22"/>
                <w:szCs w:val="20"/>
              </w:rPr>
              <w:t xml:space="preserve"> </w:t>
            </w:r>
            <w:r w:rsidRPr="00071B94">
              <w:rPr>
                <w:rFonts w:ascii="굴림" w:eastAsia="휴먼명조" w:hAnsi="굴림" w:cs="굴림" w:hint="eastAsia"/>
                <w:color w:val="000000"/>
                <w:spacing w:val="-10"/>
                <w:kern w:val="0"/>
                <w:sz w:val="22"/>
                <w:szCs w:val="20"/>
              </w:rPr>
              <w:t>상호명</w:t>
            </w:r>
          </w:p>
        </w:tc>
        <w:tc>
          <w:tcPr>
            <w:tcW w:w="1927" w:type="dxa"/>
            <w:tcBorders>
              <w:top w:val="single" w:sz="12" w:space="0" w:color="000000"/>
              <w:left w:val="single" w:sz="2" w:space="0" w:color="000000"/>
              <w:bottom w:val="doub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071B94" w:rsidRDefault="00A8152C" w:rsidP="00995306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color w:val="000000"/>
                <w:spacing w:val="-38"/>
                <w:kern w:val="0"/>
                <w:sz w:val="22"/>
                <w:szCs w:val="20"/>
              </w:rPr>
              <w:t>업</w:t>
            </w:r>
            <w:r w:rsidRPr="00071B94">
              <w:rPr>
                <w:rFonts w:ascii="굴림" w:eastAsia="휴먼명조" w:hAnsi="굴림" w:cs="굴림"/>
                <w:color w:val="000000"/>
                <w:spacing w:val="-38"/>
                <w:kern w:val="0"/>
                <w:sz w:val="22"/>
                <w:szCs w:val="20"/>
              </w:rPr>
              <w:t xml:space="preserve"> </w:t>
            </w:r>
            <w:r w:rsidRPr="00071B94">
              <w:rPr>
                <w:rFonts w:ascii="굴림" w:eastAsia="휴먼명조" w:hAnsi="굴림" w:cs="굴림" w:hint="eastAsia"/>
                <w:color w:val="000000"/>
                <w:spacing w:val="-38"/>
                <w:kern w:val="0"/>
                <w:sz w:val="22"/>
                <w:szCs w:val="20"/>
              </w:rPr>
              <w:t>종</w:t>
            </w:r>
          </w:p>
        </w:tc>
      </w:tr>
      <w:tr w:rsidR="00A8152C" w:rsidRPr="00E91C76" w:rsidTr="0027086B">
        <w:trPr>
          <w:cantSplit/>
          <w:trHeight w:val="170"/>
        </w:trPr>
        <w:tc>
          <w:tcPr>
            <w:tcW w:w="620" w:type="dxa"/>
            <w:tcBorders>
              <w:top w:val="double" w:sz="4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</w:t>
            </w:r>
          </w:p>
        </w:tc>
        <w:tc>
          <w:tcPr>
            <w:tcW w:w="3111" w:type="dxa"/>
            <w:tcBorders>
              <w:top w:val="double" w:sz="4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eastAsia="휴먼명조" w:hint="eastAsia"/>
                <w:b/>
                <w:bCs/>
                <w:spacing w:val="-10"/>
              </w:rPr>
              <w:t>본가</w:t>
            </w:r>
          </w:p>
        </w:tc>
        <w:tc>
          <w:tcPr>
            <w:tcW w:w="2949" w:type="dxa"/>
            <w:tcBorders>
              <w:top w:val="double" w:sz="4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Bornga</w:t>
            </w:r>
          </w:p>
        </w:tc>
        <w:tc>
          <w:tcPr>
            <w:tcW w:w="1927" w:type="dxa"/>
            <w:tcBorders>
              <w:top w:val="double" w:sz="4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beer</w:t>
            </w:r>
          </w:p>
        </w:tc>
      </w:tr>
      <w:tr w:rsidR="00A8152C" w:rsidRPr="00E91C76" w:rsidTr="0027086B">
        <w:trPr>
          <w:cantSplit/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2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eastAsia="휴먼명조" w:hint="eastAsia"/>
                <w:b/>
                <w:bCs/>
                <w:spacing w:val="-24"/>
              </w:rPr>
              <w:t>빅애플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24"/>
              </w:rPr>
              <w:t>The Big Apple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24"/>
              </w:rPr>
              <w:t>Pasta</w:t>
            </w:r>
          </w:p>
        </w:tc>
      </w:tr>
      <w:tr w:rsidR="00A8152C" w:rsidRPr="00E91C76" w:rsidTr="0027086B">
        <w:trPr>
          <w:cantSplit/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3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eastAsia="휴먼명조" w:hint="eastAsia"/>
                <w:b/>
                <w:bCs/>
                <w:spacing w:val="-10"/>
              </w:rPr>
              <w:t>왓츠</w:t>
            </w:r>
            <w:r w:rsidRPr="00995306">
              <w:rPr>
                <w:rFonts w:eastAsia="휴먼명조"/>
                <w:b/>
                <w:bCs/>
                <w:spacing w:val="-10"/>
              </w:rPr>
              <w:t xml:space="preserve"> </w:t>
            </w:r>
            <w:r w:rsidRPr="00995306">
              <w:rPr>
                <w:rFonts w:eastAsia="휴먼명조" w:hint="eastAsia"/>
                <w:b/>
                <w:bCs/>
                <w:spacing w:val="-10"/>
              </w:rPr>
              <w:t>데이비스</w:t>
            </w:r>
            <w:bookmarkStart w:id="0" w:name="_GoBack"/>
            <w:bookmarkEnd w:id="0"/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What's David's?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Pasta</w:t>
            </w:r>
          </w:p>
        </w:tc>
      </w:tr>
      <w:tr w:rsidR="00A8152C" w:rsidRPr="00E91C76" w:rsidTr="0027086B">
        <w:trPr>
          <w:cantSplit/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4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eastAsia="휴먼명조" w:hint="eastAsia"/>
                <w:b/>
                <w:bCs/>
                <w:spacing w:val="-10"/>
              </w:rPr>
              <w:t>피어</w:t>
            </w:r>
            <w:r w:rsidRPr="00995306">
              <w:rPr>
                <w:rFonts w:eastAsia="휴먼명조"/>
                <w:b/>
                <w:bCs/>
                <w:spacing w:val="-10"/>
              </w:rPr>
              <w:t xml:space="preserve"> </w:t>
            </w:r>
            <w:r w:rsidRPr="00995306">
              <w:rPr>
                <w:rFonts w:ascii="HCI Poppy" w:eastAsia="휴먼명조"/>
                <w:b/>
                <w:bCs/>
                <w:spacing w:val="-10"/>
              </w:rPr>
              <w:t>39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Pier39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Beer</w:t>
            </w:r>
          </w:p>
        </w:tc>
      </w:tr>
      <w:tr w:rsidR="00A8152C" w:rsidRPr="00E91C76" w:rsidTr="0027086B">
        <w:trPr>
          <w:cantSplit/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5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eastAsia="휴먼명조" w:hint="eastAsia"/>
                <w:b/>
                <w:bCs/>
                <w:spacing w:val="-10"/>
              </w:rPr>
              <w:t>비엠팩토리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BM Factory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36"/>
              </w:rPr>
              <w:t>Burgur</w:t>
            </w:r>
          </w:p>
        </w:tc>
      </w:tr>
      <w:tr w:rsidR="00A8152C" w:rsidRPr="00E91C76" w:rsidTr="0027086B">
        <w:trPr>
          <w:cantSplit/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6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eastAsia="휴먼명조" w:hint="eastAsia"/>
                <w:b/>
                <w:bCs/>
                <w:spacing w:val="-10"/>
              </w:rPr>
              <w:t>굴향기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Gul Hyanggi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Oyster</w:t>
            </w:r>
          </w:p>
        </w:tc>
      </w:tr>
      <w:tr w:rsidR="00A8152C" w:rsidRPr="00E91C76" w:rsidTr="0027086B">
        <w:trPr>
          <w:cantSplit/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7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eastAsia="휴먼명조" w:hint="eastAsia"/>
                <w:b/>
                <w:bCs/>
                <w:spacing w:val="-10"/>
              </w:rPr>
              <w:t>영희네</w:t>
            </w:r>
            <w:r w:rsidRPr="00995306">
              <w:rPr>
                <w:rFonts w:eastAsia="휴먼명조"/>
                <w:b/>
                <w:bCs/>
                <w:spacing w:val="-10"/>
              </w:rPr>
              <w:t xml:space="preserve"> </w:t>
            </w:r>
            <w:r w:rsidRPr="00995306">
              <w:rPr>
                <w:rFonts w:eastAsia="휴먼명조" w:hint="eastAsia"/>
                <w:b/>
                <w:bCs/>
                <w:spacing w:val="-10"/>
              </w:rPr>
              <w:t>부엌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Young heui's Kitchen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Pork</w:t>
            </w:r>
          </w:p>
        </w:tc>
      </w:tr>
      <w:tr w:rsidR="00A8152C" w:rsidRPr="00E91C76" w:rsidTr="0027086B">
        <w:trPr>
          <w:cantSplit/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8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eastAsia="휴먼명조" w:hint="eastAsia"/>
                <w:b/>
                <w:bCs/>
                <w:spacing w:val="-10"/>
              </w:rPr>
              <w:t>타방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Ta-bang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Beer</w:t>
            </w:r>
          </w:p>
        </w:tc>
      </w:tr>
      <w:tr w:rsidR="00A8152C" w:rsidRPr="00E91C76" w:rsidTr="0027086B">
        <w:trPr>
          <w:cantSplit/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9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eastAsia="휴먼명조" w:hint="eastAsia"/>
                <w:b/>
                <w:bCs/>
                <w:spacing w:val="-10"/>
              </w:rPr>
              <w:t>호우양꼬치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Hoo Woo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Lamb</w:t>
            </w:r>
          </w:p>
        </w:tc>
      </w:tr>
      <w:tr w:rsidR="00A8152C" w:rsidRPr="00E91C76" w:rsidTr="0027086B">
        <w:trPr>
          <w:cantSplit/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10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eastAsia="휴먼명조" w:hint="eastAsia"/>
                <w:b/>
                <w:bCs/>
                <w:spacing w:val="-10"/>
              </w:rPr>
              <w:t>헤어스토리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Hair Story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Hair shop</w:t>
            </w:r>
          </w:p>
        </w:tc>
      </w:tr>
      <w:tr w:rsidR="00A8152C" w:rsidRPr="00E91C76" w:rsidTr="0027086B">
        <w:trPr>
          <w:cantSplit/>
          <w:trHeight w:val="52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11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eastAsia="휴먼명조" w:hint="eastAsia"/>
                <w:b/>
                <w:bCs/>
                <w:spacing w:val="-10"/>
              </w:rPr>
              <w:t>송도종합철물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Songdo Ironwork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Ironwork</w:t>
            </w:r>
          </w:p>
        </w:tc>
      </w:tr>
      <w:tr w:rsidR="00A8152C" w:rsidRPr="00E91C76" w:rsidTr="0027086B">
        <w:trPr>
          <w:cantSplit/>
          <w:trHeight w:val="155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12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eastAsia="휴먼명조" w:hint="eastAsia"/>
                <w:b/>
                <w:bCs/>
                <w:spacing w:val="-10"/>
              </w:rPr>
              <w:t>꽃이랑</w:t>
            </w:r>
            <w:r w:rsidRPr="00995306">
              <w:rPr>
                <w:rFonts w:eastAsia="휴먼명조"/>
                <w:b/>
                <w:bCs/>
                <w:spacing w:val="-10"/>
              </w:rPr>
              <w:t xml:space="preserve"> </w:t>
            </w:r>
            <w:r w:rsidRPr="00995306">
              <w:rPr>
                <w:rFonts w:eastAsia="휴먼명조" w:hint="eastAsia"/>
                <w:b/>
                <w:bCs/>
                <w:spacing w:val="-10"/>
              </w:rPr>
              <w:t>나무랑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Flower &amp; Tree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Flower</w:t>
            </w:r>
          </w:p>
        </w:tc>
      </w:tr>
      <w:tr w:rsidR="00A8152C" w:rsidRPr="00E91C76" w:rsidTr="0027086B">
        <w:trPr>
          <w:cantSplit/>
          <w:trHeight w:val="63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13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eastAsia="휴먼명조" w:hint="eastAsia"/>
                <w:b/>
                <w:bCs/>
                <w:spacing w:val="-10"/>
              </w:rPr>
              <w:t>코지</w:t>
            </w:r>
            <w:r w:rsidRPr="00995306">
              <w:rPr>
                <w:rFonts w:eastAsia="휴먼명조"/>
                <w:b/>
                <w:bCs/>
                <w:spacing w:val="-10"/>
              </w:rPr>
              <w:t xml:space="preserve"> </w:t>
            </w:r>
            <w:r w:rsidRPr="00995306">
              <w:rPr>
                <w:rFonts w:eastAsia="휴먼명조" w:hint="eastAsia"/>
                <w:b/>
                <w:bCs/>
                <w:spacing w:val="-10"/>
              </w:rPr>
              <w:t>네일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Cozy Nails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Nail shop</w:t>
            </w:r>
          </w:p>
        </w:tc>
      </w:tr>
      <w:tr w:rsidR="00A8152C" w:rsidRPr="00E91C76" w:rsidTr="0027086B">
        <w:trPr>
          <w:cantSplit/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14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eastAsia="휴먼명조" w:hint="eastAsia"/>
                <w:b/>
                <w:bCs/>
                <w:spacing w:val="-10"/>
              </w:rPr>
              <w:t>축산이야기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Livestock Story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Pork</w:t>
            </w:r>
          </w:p>
        </w:tc>
      </w:tr>
      <w:tr w:rsidR="00A8152C" w:rsidRPr="00E91C76" w:rsidTr="0027086B">
        <w:trPr>
          <w:cantSplit/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15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>
              <w:rPr>
                <w:rFonts w:ascii="HCI Poppy" w:eastAsia="휴먼명조"/>
                <w:b/>
                <w:bCs/>
                <w:spacing w:val="-10"/>
              </w:rPr>
              <w:t>K</w:t>
            </w:r>
            <w:r w:rsidRPr="00995306">
              <w:rPr>
                <w:rFonts w:ascii="HCI Poppy" w:eastAsia="휴먼명조"/>
                <w:b/>
                <w:bCs/>
                <w:spacing w:val="-10"/>
              </w:rPr>
              <w:t xml:space="preserve"> 516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>
              <w:rPr>
                <w:rFonts w:ascii="HCI Poppy" w:eastAsia="휴먼명조"/>
                <w:b/>
                <w:bCs/>
                <w:spacing w:val="-10"/>
              </w:rPr>
              <w:t>K</w:t>
            </w:r>
            <w:r w:rsidRPr="00995306">
              <w:rPr>
                <w:rFonts w:ascii="HCI Poppy" w:eastAsia="휴먼명조"/>
                <w:b/>
                <w:bCs/>
                <w:spacing w:val="-10"/>
              </w:rPr>
              <w:t xml:space="preserve"> 516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Cloth</w:t>
            </w:r>
          </w:p>
        </w:tc>
      </w:tr>
      <w:tr w:rsidR="00A8152C" w:rsidRPr="00E91C76" w:rsidTr="0027086B">
        <w:trPr>
          <w:cantSplit/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16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eastAsia="휴먼명조" w:hint="eastAsia"/>
                <w:b/>
                <w:bCs/>
                <w:spacing w:val="-10"/>
              </w:rPr>
              <w:t>피제리아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PIZZERIA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PIzza</w:t>
            </w:r>
          </w:p>
        </w:tc>
      </w:tr>
      <w:tr w:rsidR="00A8152C" w:rsidRPr="00E91C76" w:rsidTr="0027086B">
        <w:trPr>
          <w:cantSplit/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27086B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995306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17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eastAsia="휴먼명조" w:hint="eastAsia"/>
                <w:b/>
                <w:bCs/>
                <w:spacing w:val="-10"/>
              </w:rPr>
              <w:t>뮤직앤사운드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Music &amp; Sound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8152C" w:rsidRPr="00995306" w:rsidRDefault="00A8152C" w:rsidP="00995306">
            <w:pPr>
              <w:pStyle w:val="a"/>
              <w:ind w:right="60"/>
            </w:pPr>
            <w:r w:rsidRPr="00995306">
              <w:rPr>
                <w:rFonts w:ascii="HCI Poppy" w:eastAsia="휴먼명조"/>
                <w:b/>
                <w:bCs/>
                <w:spacing w:val="-10"/>
              </w:rPr>
              <w:t>Music</w:t>
            </w:r>
          </w:p>
        </w:tc>
      </w:tr>
    </w:tbl>
    <w:p w:rsidR="00A8152C" w:rsidRDefault="00A8152C" w:rsidP="00071B94">
      <w:pPr>
        <w:spacing w:after="0" w:line="456" w:lineRule="auto"/>
        <w:textAlignment w:val="baseline"/>
        <w:rPr>
          <w:rFonts w:ascii="HCI Poppy" w:eastAsia="휴먼명조" w:hAnsi="굴림" w:cs="굴림"/>
          <w:color w:val="000000"/>
          <w:kern w:val="0"/>
          <w:sz w:val="26"/>
          <w:szCs w:val="26"/>
        </w:rPr>
      </w:pPr>
    </w:p>
    <w:p w:rsidR="00A8152C" w:rsidRPr="00071B94" w:rsidRDefault="00A8152C" w:rsidP="00071B94">
      <w:pPr>
        <w:spacing w:after="0" w:line="456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071B94">
        <w:rPr>
          <w:rFonts w:ascii="HCI Poppy" w:eastAsia="휴먼명조" w:hAnsi="굴림" w:cs="굴림"/>
          <w:color w:val="000000"/>
          <w:kern w:val="0"/>
          <w:sz w:val="26"/>
          <w:szCs w:val="26"/>
        </w:rPr>
        <w:t>- DISTRICT 2(</w:t>
      </w:r>
      <w:r w:rsidRPr="00071B94">
        <w:rPr>
          <w:rFonts w:ascii="굴림" w:eastAsia="휴먼명조" w:hAnsi="굴림" w:cs="굴림" w:hint="eastAsia"/>
          <w:color w:val="000000"/>
          <w:kern w:val="0"/>
          <w:sz w:val="26"/>
          <w:szCs w:val="26"/>
        </w:rPr>
        <w:t>더샵</w:t>
      </w:r>
      <w:r w:rsidRPr="00071B94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071B94">
        <w:rPr>
          <w:rFonts w:ascii="굴림" w:eastAsia="휴먼명조" w:hAnsi="굴림" w:cs="굴림" w:hint="eastAsia"/>
          <w:color w:val="000000"/>
          <w:kern w:val="0"/>
          <w:sz w:val="26"/>
          <w:szCs w:val="26"/>
        </w:rPr>
        <w:t>퍼스트월드</w:t>
      </w:r>
      <w:r w:rsidRPr="00071B94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071B94">
        <w:rPr>
          <w:rFonts w:ascii="굴림" w:eastAsia="휴먼명조" w:hAnsi="굴림" w:cs="굴림" w:hint="eastAsia"/>
          <w:color w:val="000000"/>
          <w:kern w:val="0"/>
          <w:sz w:val="26"/>
          <w:szCs w:val="26"/>
        </w:rPr>
        <w:t>상가</w:t>
      </w:r>
      <w:r w:rsidRPr="00071B94">
        <w:rPr>
          <w:rFonts w:ascii="HCI Poppy" w:eastAsia="휴먼명조" w:hAnsi="굴림" w:cs="굴림"/>
          <w:color w:val="000000"/>
          <w:kern w:val="0"/>
          <w:sz w:val="26"/>
          <w:szCs w:val="26"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20"/>
        <w:gridCol w:w="3111"/>
        <w:gridCol w:w="2949"/>
        <w:gridCol w:w="1927"/>
      </w:tblGrid>
      <w:tr w:rsidR="00A8152C" w:rsidRPr="00E91C76" w:rsidTr="0027086B">
        <w:trPr>
          <w:trHeight w:val="170"/>
        </w:trPr>
        <w:tc>
          <w:tcPr>
            <w:tcW w:w="620" w:type="dxa"/>
            <w:tcBorders>
              <w:top w:val="single" w:sz="12" w:space="0" w:color="000000"/>
              <w:left w:val="single" w:sz="12" w:space="0" w:color="000000"/>
              <w:bottom w:val="doub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color w:val="000000"/>
                <w:kern w:val="0"/>
                <w:szCs w:val="20"/>
              </w:rPr>
              <w:t>연번</w:t>
            </w:r>
          </w:p>
        </w:tc>
        <w:tc>
          <w:tcPr>
            <w:tcW w:w="3111" w:type="dxa"/>
            <w:tcBorders>
              <w:top w:val="single" w:sz="1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color w:val="000000"/>
                <w:kern w:val="0"/>
                <w:szCs w:val="20"/>
              </w:rPr>
              <w:t>업소명</w:t>
            </w:r>
          </w:p>
        </w:tc>
        <w:tc>
          <w:tcPr>
            <w:tcW w:w="2949" w:type="dxa"/>
            <w:tcBorders>
              <w:top w:val="single" w:sz="12" w:space="0" w:color="000000"/>
              <w:left w:val="single" w:sz="2" w:space="0" w:color="000000"/>
              <w:bottom w:val="doub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color w:val="000000"/>
                <w:spacing w:val="-10"/>
                <w:kern w:val="0"/>
                <w:szCs w:val="20"/>
              </w:rPr>
              <w:t>영문</w:t>
            </w:r>
            <w:r w:rsidRPr="00071B94">
              <w:rPr>
                <w:rFonts w:ascii="굴림" w:eastAsia="휴먼명조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71B94">
              <w:rPr>
                <w:rFonts w:ascii="굴림" w:eastAsia="휴먼명조" w:hAnsi="굴림" w:cs="굴림" w:hint="eastAsia"/>
                <w:color w:val="000000"/>
                <w:spacing w:val="-10"/>
                <w:kern w:val="0"/>
                <w:szCs w:val="20"/>
              </w:rPr>
              <w:t>상호명</w:t>
            </w:r>
          </w:p>
        </w:tc>
        <w:tc>
          <w:tcPr>
            <w:tcW w:w="1927" w:type="dxa"/>
            <w:tcBorders>
              <w:top w:val="single" w:sz="12" w:space="0" w:color="000000"/>
              <w:left w:val="single" w:sz="2" w:space="0" w:color="000000"/>
              <w:bottom w:val="doub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color w:val="000000"/>
                <w:spacing w:val="-38"/>
                <w:kern w:val="0"/>
                <w:szCs w:val="20"/>
              </w:rPr>
              <w:t>업</w:t>
            </w:r>
            <w:r w:rsidRPr="00071B94">
              <w:rPr>
                <w:rFonts w:ascii="굴림" w:eastAsia="휴먼명조" w:hAnsi="굴림" w:cs="굴림"/>
                <w:color w:val="000000"/>
                <w:spacing w:val="-38"/>
                <w:kern w:val="0"/>
                <w:szCs w:val="20"/>
              </w:rPr>
              <w:t xml:space="preserve"> </w:t>
            </w:r>
            <w:r w:rsidRPr="00071B94">
              <w:rPr>
                <w:rFonts w:ascii="굴림" w:eastAsia="휴먼명조" w:hAnsi="굴림" w:cs="굴림" w:hint="eastAsia"/>
                <w:color w:val="000000"/>
                <w:spacing w:val="-38"/>
                <w:kern w:val="0"/>
                <w:szCs w:val="20"/>
              </w:rPr>
              <w:t>종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4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</w:t>
            </w:r>
          </w:p>
        </w:tc>
        <w:tc>
          <w:tcPr>
            <w:tcW w:w="3111" w:type="dxa"/>
            <w:tcBorders>
              <w:top w:val="double" w:sz="4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26"/>
                <w:kern w:val="0"/>
                <w:szCs w:val="20"/>
              </w:rPr>
              <w:t>사이공</w:t>
            </w:r>
            <w:r w:rsidRPr="00071B94">
              <w:rPr>
                <w:rFonts w:ascii="굴림" w:eastAsia="휴먼명조" w:hAnsi="굴림" w:cs="굴림"/>
                <w:b/>
                <w:bCs/>
                <w:color w:val="000000"/>
                <w:spacing w:val="-26"/>
                <w:kern w:val="0"/>
                <w:szCs w:val="20"/>
              </w:rPr>
              <w:t xml:space="preserve"> </w:t>
            </w: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26"/>
                <w:kern w:val="0"/>
                <w:szCs w:val="20"/>
              </w:rPr>
              <w:t>키친</w:t>
            </w:r>
          </w:p>
        </w:tc>
        <w:tc>
          <w:tcPr>
            <w:tcW w:w="2949" w:type="dxa"/>
            <w:tcBorders>
              <w:top w:val="double" w:sz="4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smartTag w:uri="urn:schemas-microsoft-com:office:smarttags" w:element="place">
              <w:r w:rsidRPr="00071B94">
                <w:rPr>
                  <w:rFonts w:ascii="HCI Poppy" w:eastAsia="휴먼명조" w:hAnsi="굴림" w:cs="굴림"/>
                  <w:b/>
                  <w:bCs/>
                  <w:color w:val="000000"/>
                  <w:spacing w:val="-26"/>
                  <w:kern w:val="0"/>
                  <w:szCs w:val="20"/>
                </w:rPr>
                <w:t>Saigon</w:t>
              </w:r>
            </w:smartTag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26"/>
                <w:kern w:val="0"/>
                <w:szCs w:val="20"/>
              </w:rPr>
              <w:t xml:space="preserve"> Kitchen</w:t>
            </w:r>
          </w:p>
        </w:tc>
        <w:tc>
          <w:tcPr>
            <w:tcW w:w="1927" w:type="dxa"/>
            <w:tcBorders>
              <w:top w:val="double" w:sz="4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071B94">
                  <w:rPr>
                    <w:rFonts w:ascii="HCI Poppy" w:eastAsia="휴먼명조" w:hAnsi="굴림" w:cs="굴림"/>
                    <w:b/>
                    <w:bCs/>
                    <w:color w:val="000000"/>
                    <w:spacing w:val="-34"/>
                    <w:kern w:val="0"/>
                    <w:szCs w:val="20"/>
                  </w:rPr>
                  <w:t>Vietnam</w:t>
                </w:r>
              </w:smartTag>
            </w:smartTag>
            <w:r w:rsidRPr="00071B94">
              <w:rPr>
                <w:rFonts w:ascii="휴먼명조" w:eastAsia="휴먼명조" w:hAnsi="굴림" w:cs="굴림"/>
                <w:b/>
                <w:bCs/>
                <w:color w:val="000000"/>
                <w:spacing w:val="-22"/>
                <w:kern w:val="0"/>
                <w:szCs w:val="20"/>
              </w:rPr>
              <w:t xml:space="preserve"> </w:t>
            </w: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22"/>
                <w:kern w:val="0"/>
                <w:szCs w:val="20"/>
              </w:rPr>
              <w:t>noodle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2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계동치킨</w:t>
            </w:r>
            <w:r w:rsidRPr="00071B94">
              <w:rPr>
                <w:rFonts w:ascii="굴림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Kyedong 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Chicken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3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하꼬야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HAKOYA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34"/>
                <w:kern w:val="0"/>
                <w:szCs w:val="20"/>
              </w:rPr>
              <w:t>Japanes</w:t>
            </w: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26"/>
                <w:kern w:val="0"/>
                <w:szCs w:val="20"/>
              </w:rPr>
              <w:t>e noodle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4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꽁블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Comble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Teriyaki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5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코지</w:t>
            </w:r>
            <w:r w:rsidRPr="00071B94">
              <w:rPr>
                <w:rFonts w:ascii="굴림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아일랜드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smartTag w:uri="urn:schemas-microsoft-com:office:smarttags" w:element="place">
              <w:smartTag w:uri="urn:schemas-microsoft-com:office:smarttags" w:element="PlaceName">
                <w:r w:rsidRPr="00071B94">
                  <w:rPr>
                    <w:rFonts w:ascii="HCI Poppy" w:eastAsia="휴먼명조" w:hAnsi="굴림" w:cs="굴림"/>
                    <w:b/>
                    <w:bCs/>
                    <w:color w:val="000000"/>
                    <w:spacing w:val="-10"/>
                    <w:kern w:val="0"/>
                    <w:szCs w:val="20"/>
                  </w:rPr>
                  <w:t>Cozy</w:t>
                </w:r>
              </w:smartTag>
              <w:r w:rsidRPr="00071B94">
                <w:rPr>
                  <w:rFonts w:ascii="HCI Poppy" w:eastAsia="휴먼명조" w:hAnsi="굴림" w:cs="굴림"/>
                  <w:b/>
                  <w:bCs/>
                  <w:color w:val="000000"/>
                  <w:spacing w:val="-10"/>
                  <w:kern w:val="0"/>
                  <w:szCs w:val="20"/>
                </w:rPr>
                <w:t xml:space="preserve"> </w:t>
              </w:r>
              <w:smartTag w:uri="urn:schemas-microsoft-com:office:smarttags" w:element="PlaceType">
                <w:r w:rsidRPr="00071B94">
                  <w:rPr>
                    <w:rFonts w:ascii="HCI Poppy" w:eastAsia="휴먼명조" w:hAnsi="굴림" w:cs="굴림"/>
                    <w:b/>
                    <w:bCs/>
                    <w:color w:val="000000"/>
                    <w:spacing w:val="-10"/>
                    <w:kern w:val="0"/>
                    <w:szCs w:val="20"/>
                  </w:rPr>
                  <w:t>Island</w:t>
                </w:r>
              </w:smartTag>
            </w:smartTag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Cafe 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6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모리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Mori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Beer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7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엘케이</w:t>
            </w:r>
            <w:r w:rsidRPr="00071B94">
              <w:rPr>
                <w:rFonts w:ascii="굴림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뉴욕랍스터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LK Newyork Lobster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Lobster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8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발타자</w:t>
            </w:r>
            <w:r w:rsidRPr="00071B94">
              <w:rPr>
                <w:rFonts w:ascii="굴림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하우즈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BALTHZAR HAUZ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Cafe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9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래리쉬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Relish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Salad bar 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10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미스터커피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Mr. Coffee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Cafe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11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오가다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OGADA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Cafe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12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라비쌍뜨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RAVISSSANT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Cafe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13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카페</w:t>
            </w:r>
            <w:r w:rsidRPr="00071B94">
              <w:rPr>
                <w:rFonts w:ascii="굴림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조선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Cafe Chosun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Pork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14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참슟서울불고기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 w:rsidRPr="00071B94">
                  <w:rPr>
                    <w:rFonts w:ascii="HCI Poppy" w:eastAsia="휴먼명조" w:hAnsi="굴림" w:cs="굴림"/>
                    <w:b/>
                    <w:bCs/>
                    <w:color w:val="000000"/>
                    <w:spacing w:val="-10"/>
                    <w:kern w:val="0"/>
                    <w:szCs w:val="20"/>
                  </w:rPr>
                  <w:t>Seoul</w:t>
                </w:r>
              </w:smartTag>
            </w:smartTag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Bulgogi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2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Bulgogi 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15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망고식스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Mango six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Cafe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16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경선도예공방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Kyungsun Pottery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Pottery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17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삼천리자전거</w:t>
            </w:r>
            <w:r w:rsidRPr="00071B94">
              <w:rPr>
                <w:rFonts w:ascii="굴림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Samchuly Bike 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Bike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18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제이스레시피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J's recipe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Bakery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19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카페드모임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Cafe de Moim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Cafe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20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요런떡볶이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Yorun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240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10"/>
                <w:kern w:val="0"/>
                <w:szCs w:val="20"/>
              </w:rPr>
              <w:t xml:space="preserve">Rice cakes </w:t>
            </w:r>
          </w:p>
          <w:p w:rsidR="00A8152C" w:rsidRPr="00071B94" w:rsidRDefault="00A8152C" w:rsidP="00071B94">
            <w:pPr>
              <w:spacing w:after="0" w:line="240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10"/>
                <w:kern w:val="0"/>
                <w:szCs w:val="20"/>
              </w:rPr>
              <w:t>in hot sauce</w:t>
            </w:r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21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굴림" w:eastAsia="휴먼명조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퀴즈노스서브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doub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Quiznos Sub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smartTag w:uri="urn:schemas-microsoft-com:office:smarttags" w:element="place">
              <w:r w:rsidRPr="00071B94">
                <w:rPr>
                  <w:rFonts w:ascii="HCI Poppy" w:eastAsia="휴먼명조" w:hAnsi="굴림" w:cs="굴림"/>
                  <w:b/>
                  <w:bCs/>
                  <w:color w:val="000000"/>
                  <w:spacing w:val="-10"/>
                  <w:kern w:val="0"/>
                  <w:szCs w:val="20"/>
                </w:rPr>
                <w:t>Sandwich</w:t>
              </w:r>
            </w:smartTag>
          </w:p>
        </w:tc>
      </w:tr>
      <w:tr w:rsidR="00A8152C" w:rsidRPr="00E91C76" w:rsidTr="0027086B">
        <w:trPr>
          <w:trHeight w:val="170"/>
        </w:trPr>
        <w:tc>
          <w:tcPr>
            <w:tcW w:w="620" w:type="dxa"/>
            <w:tcBorders>
              <w:top w:val="double" w:sz="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wordWrap/>
              <w:spacing w:after="0" w:line="384" w:lineRule="auto"/>
              <w:ind w:right="6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22</w:t>
            </w:r>
          </w:p>
        </w:tc>
        <w:tc>
          <w:tcPr>
            <w:tcW w:w="3111" w:type="dxa"/>
            <w:tcBorders>
              <w:top w:val="double" w:sz="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B1</w:t>
            </w:r>
          </w:p>
        </w:tc>
        <w:tc>
          <w:tcPr>
            <w:tcW w:w="2949" w:type="dxa"/>
            <w:tcBorders>
              <w:top w:val="double" w:sz="2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B1</w:t>
            </w:r>
          </w:p>
        </w:tc>
        <w:tc>
          <w:tcPr>
            <w:tcW w:w="1927" w:type="dxa"/>
            <w:tcBorders>
              <w:top w:val="double" w:sz="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8152C" w:rsidRPr="00071B94" w:rsidRDefault="00A8152C" w:rsidP="00071B94">
            <w:pPr>
              <w:spacing w:after="0" w:line="384" w:lineRule="auto"/>
              <w:ind w:right="6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71B94">
              <w:rPr>
                <w:rFonts w:ascii="HCI Poppy" w:eastAsia="휴먼명조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Beer</w:t>
            </w:r>
          </w:p>
        </w:tc>
      </w:tr>
    </w:tbl>
    <w:p w:rsidR="00A8152C" w:rsidRPr="00071B94" w:rsidRDefault="00A8152C" w:rsidP="00071B94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152C" w:rsidRPr="00071B94" w:rsidRDefault="00A8152C" w:rsidP="00071B94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152C" w:rsidRPr="00071B94" w:rsidRDefault="00A8152C" w:rsidP="00071B94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152C" w:rsidRPr="00071B94" w:rsidRDefault="00A8152C" w:rsidP="00071B94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152C" w:rsidRPr="00071B94" w:rsidRDefault="00A8152C" w:rsidP="00071B94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152C" w:rsidRPr="00071B94" w:rsidRDefault="00A8152C" w:rsidP="00071B94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152C" w:rsidRPr="00071B94" w:rsidRDefault="00A8152C" w:rsidP="00071B94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152C" w:rsidRPr="00071B94" w:rsidRDefault="00A8152C" w:rsidP="00071B94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152C" w:rsidRPr="00071B94" w:rsidRDefault="00A8152C" w:rsidP="00071B94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152C" w:rsidRPr="00071B94" w:rsidRDefault="00A8152C" w:rsidP="00071B94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A8152C" w:rsidRDefault="00A8152C"/>
    <w:sectPr w:rsidR="00A8152C" w:rsidSect="00E518B4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52C" w:rsidRDefault="00A8152C" w:rsidP="00071B94">
      <w:pPr>
        <w:spacing w:after="0" w:line="240" w:lineRule="auto"/>
      </w:pPr>
      <w:r>
        <w:separator/>
      </w:r>
    </w:p>
  </w:endnote>
  <w:endnote w:type="continuationSeparator" w:id="0">
    <w:p w:rsidR="00A8152C" w:rsidRDefault="00A8152C" w:rsidP="00071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altName w:val="돋움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MD솔체"/>
    <w:panose1 w:val="00000000000000000000"/>
    <w:charset w:val="81"/>
    <w:family w:val="auto"/>
    <w:notTrueType/>
    <w:pitch w:val="variable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?? ??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52C" w:rsidRDefault="00A8152C" w:rsidP="00071B94">
      <w:pPr>
        <w:spacing w:after="0" w:line="240" w:lineRule="auto"/>
      </w:pPr>
      <w:r>
        <w:separator/>
      </w:r>
    </w:p>
  </w:footnote>
  <w:footnote w:type="continuationSeparator" w:id="0">
    <w:p w:rsidR="00A8152C" w:rsidRDefault="00A8152C" w:rsidP="00071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52C" w:rsidRDefault="00A8152C" w:rsidP="00071B94">
    <w:pPr>
      <w:pStyle w:val="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그림 4" o:spid="_x0000_s2049" type="#_x0000_t75" alt="EMB00000a4c2e57" style="position:absolute;left:0;text-align:left;margin-left:359.8pt;margin-top:0;width:122.1pt;height:27.95pt;z-index:251660288;visibility:visible;mso-position-vertical-relative:line">
          <v:imagedata r:id="rId1" o:title=""/>
          <w10:wrap type="topAndBottom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1B94"/>
    <w:rsid w:val="00071B94"/>
    <w:rsid w:val="0027086B"/>
    <w:rsid w:val="00621C9F"/>
    <w:rsid w:val="00985ED9"/>
    <w:rsid w:val="00995306"/>
    <w:rsid w:val="00A8152C"/>
    <w:rsid w:val="00C0118A"/>
    <w:rsid w:val="00E518B4"/>
    <w:rsid w:val="00E91C76"/>
    <w:rsid w:val="00F327B1"/>
    <w:rsid w:val="00F9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B94"/>
    <w:pPr>
      <w:widowControl w:val="0"/>
      <w:wordWrap w:val="0"/>
      <w:autoSpaceDE w:val="0"/>
      <w:autoSpaceDN w:val="0"/>
      <w:spacing w:after="200" w:line="276" w:lineRule="auto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uiPriority w:val="99"/>
    <w:rsid w:val="00071B9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0">
    <w:name w:val="동그라미"/>
    <w:basedOn w:val="Normal"/>
    <w:uiPriority w:val="99"/>
    <w:rsid w:val="00071B94"/>
    <w:pPr>
      <w:spacing w:before="100" w:after="0" w:line="384" w:lineRule="auto"/>
      <w:ind w:left="400" w:hanging="502"/>
      <w:textAlignment w:val="baseline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styleId="Header">
    <w:name w:val="header"/>
    <w:basedOn w:val="Normal"/>
    <w:link w:val="HeaderChar"/>
    <w:uiPriority w:val="99"/>
    <w:rsid w:val="00071B9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71B9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71B9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71B9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071B94"/>
    <w:pPr>
      <w:spacing w:after="0"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71B94"/>
    <w:rPr>
      <w:rFonts w:ascii="맑은 고딕" w:eastAsia="맑은 고딕" w:hAnsi="맑은 고딕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23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5</Pages>
  <Words>381</Words>
  <Characters>2175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글로벌센터-1</cp:lastModifiedBy>
  <cp:revision>3</cp:revision>
  <dcterms:created xsi:type="dcterms:W3CDTF">2012-10-15T05:50:00Z</dcterms:created>
  <dcterms:modified xsi:type="dcterms:W3CDTF">2012-10-16T01:58:00Z</dcterms:modified>
</cp:coreProperties>
</file>